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81" w:rsidRPr="00E02238" w:rsidRDefault="00F03E81" w:rsidP="00D10E95">
      <w:pPr>
        <w:rPr>
          <w:rFonts w:ascii="Arial" w:hAnsi="Arial" w:cs="Arial"/>
          <w:b/>
          <w:bCs/>
          <w:sz w:val="26"/>
          <w:szCs w:val="26"/>
          <w:rtl/>
        </w:rPr>
      </w:pP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F03E81" w:rsidRDefault="00F03E81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F03E81" w:rsidRPr="002D0394" w:rsidTr="006228F8">
        <w:trPr>
          <w:trHeight w:val="350"/>
        </w:trPr>
        <w:tc>
          <w:tcPr>
            <w:tcW w:w="1800" w:type="dxa"/>
            <w:shd w:val="clear" w:color="auto" w:fill="E6E6E6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F03E81" w:rsidRPr="002D0394" w:rsidTr="006228F8">
        <w:trPr>
          <w:trHeight w:val="361"/>
        </w:trPr>
        <w:tc>
          <w:tcPr>
            <w:tcW w:w="1800" w:type="dxa"/>
            <w:shd w:val="clear" w:color="auto" w:fill="E6E6E6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F03E81" w:rsidRPr="002D0394" w:rsidTr="006228F8">
        <w:trPr>
          <w:trHeight w:val="370"/>
        </w:trPr>
        <w:tc>
          <w:tcPr>
            <w:tcW w:w="1800" w:type="dxa"/>
            <w:shd w:val="clear" w:color="auto" w:fill="E6E6E6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03E81" w:rsidRPr="006228F8" w:rsidRDefault="00F03E81" w:rsidP="006228F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09.2011</w:t>
            </w:r>
          </w:p>
        </w:tc>
      </w:tr>
    </w:tbl>
    <w:p w:rsidR="00F03E81" w:rsidRDefault="00F03E81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Pr="002A5F9B" w:rsidRDefault="00F03E81" w:rsidP="00D10E95">
      <w:pPr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03E81" w:rsidRDefault="00F03E81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9pt;margin-top:11.85pt;width:27pt;height:18pt;z-index:251657216" filled="f" stroked="f">
            <v:textbox>
              <w:txbxContent>
                <w:p w:rsidR="00F03E81" w:rsidRPr="004E5FA3" w:rsidRDefault="00F03E81" w:rsidP="007B09D4">
                  <w:bookmarkStart w:id="0" w:name="_top"/>
                  <w:bookmarkEnd w:id="0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F03E81" w:rsidRDefault="00F03E81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F03E81" w:rsidRPr="00813E93" w:rsidRDefault="00F03E81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F03E81" w:rsidTr="006228F8">
        <w:tc>
          <w:tcPr>
            <w:tcW w:w="9178" w:type="dxa"/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F03E81" w:rsidRPr="00656066" w:rsidTr="006228F8">
        <w:tc>
          <w:tcPr>
            <w:tcW w:w="9178" w:type="dxa"/>
          </w:tcPr>
          <w:p w:rsidR="00F03E81" w:rsidRPr="006228F8" w:rsidRDefault="00F03E81" w:rsidP="00D10E9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משתמש במערכת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Focus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ומוצרים משלימים של 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Information Builders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לצורך ניתוח נתונים בסביבת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ולשם כך נדרשת תחזוקה לכלים אלה. </w:t>
            </w:r>
          </w:p>
        </w:tc>
      </w:tr>
    </w:tbl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_x0000_s1027" type="#_x0000_t202" style="position:absolute;left:0;text-align:left;margin-left:129.75pt;margin-top:-.15pt;width:27pt;height:18pt;z-index:251659264;mso-position-horizontal-relative:text;mso-position-vertical-relative:text" filled="f" stroked="f">
            <v:textbox>
              <w:txbxContent>
                <w:p w:rsidR="00F03E81" w:rsidRPr="004E5FA3" w:rsidRDefault="00F03E81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03E81" w:rsidRPr="00813E93">
        <w:tc>
          <w:tcPr>
            <w:tcW w:w="3085" w:type="dxa"/>
          </w:tcPr>
          <w:p w:rsidR="00F03E81" w:rsidRPr="00813E93" w:rsidRDefault="00F03E81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_x0000_s1028" type="#_x0000_t202" style="position:absolute;left:0;text-align:left;margin-left:438.9pt;margin-top:10.4pt;width:27pt;height:18pt;z-index:251658240" filled="f" stroked="f">
                  <v:textbox>
                    <w:txbxContent>
                      <w:p w:rsidR="00F03E81" w:rsidRPr="004E5FA3" w:rsidRDefault="00F03E81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03E81" w:rsidRPr="00813E93" w:rsidRDefault="00F03E81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03E81" w:rsidRPr="00813E93" w:rsidRDefault="00F03E81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F03E81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טאק</w:t>
            </w:r>
          </w:p>
        </w:tc>
      </w:tr>
      <w:tr w:rsidR="00F03E81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3E81" w:rsidRPr="006228F8" w:rsidRDefault="00F03E81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03E81" w:rsidRPr="006228F8" w:rsidRDefault="00F03E81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cs="Narkisim"/>
                <w:rtl/>
              </w:rPr>
              <w:t xml:space="preserve">510914450   </w:t>
            </w:r>
          </w:p>
        </w:tc>
      </w:tr>
      <w:tr w:rsidR="00F03E81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_x0000_s1029" type="#_x0000_t202" style="position:absolute;left:0;text-align:left;margin-left:117pt;margin-top:-.6pt;width:27pt;height:18pt;z-index:251656192;mso-position-horizontal-relative:text;mso-position-vertical-relative:text" filled="f" stroked="f">
                  <v:textbox style="mso-next-textbox:#_x0000_s1029">
                    <w:txbxContent>
                      <w:p w:rsidR="00F03E81" w:rsidRPr="004E5FA3" w:rsidRDefault="00F03E81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03E81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118,408.75</w:t>
            </w:r>
          </w:p>
        </w:tc>
      </w:tr>
      <w:tr w:rsidR="00F03E81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E81" w:rsidRPr="006228F8" w:rsidRDefault="00F03E81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1.1.2012-31.12.2012</w:t>
            </w:r>
          </w:p>
        </w:tc>
      </w:tr>
    </w:tbl>
    <w:p w:rsidR="00F03E81" w:rsidRDefault="00F03E81" w:rsidP="007B09D4">
      <w:pPr>
        <w:rPr>
          <w:rFonts w:ascii="Arial" w:hAnsi="Arial" w:cs="Arial"/>
          <w:bCs/>
          <w:rtl/>
        </w:rPr>
      </w:pPr>
    </w:p>
    <w:p w:rsidR="00F03E81" w:rsidRPr="00BD3C63" w:rsidRDefault="00F03E81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03E81" w:rsidTr="006228F8">
        <w:tc>
          <w:tcPr>
            <w:tcW w:w="9286" w:type="dxa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הספק היחיד המייצג את היצרן בארץ.</w:t>
            </w:r>
          </w:p>
        </w:tc>
      </w:tr>
    </w:tbl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Pr="00813E93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F03E81" w:rsidTr="006228F8">
        <w:tc>
          <w:tcPr>
            <w:tcW w:w="2698" w:type="dxa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F03E81" w:rsidRPr="006228F8" w:rsidRDefault="00F03E81" w:rsidP="006228F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03E81" w:rsidTr="006228F8">
        <w:tc>
          <w:tcPr>
            <w:tcW w:w="2698" w:type="dxa"/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F03E81" w:rsidRPr="006228F8" w:rsidRDefault="00F03E81" w:rsidP="006228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03E81" w:rsidRDefault="00F03E81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F03E81" w:rsidRPr="00813E93" w:rsidRDefault="00F03E81" w:rsidP="007B09D4">
      <w:pPr>
        <w:rPr>
          <w:rtl/>
        </w:rPr>
      </w:pPr>
      <w:r>
        <w:rPr>
          <w:rtl/>
        </w:rPr>
        <w:t xml:space="preserve"> </w:t>
      </w:r>
    </w:p>
    <w:p w:rsidR="00F03E81" w:rsidRPr="002D4063" w:rsidRDefault="00F03E81" w:rsidP="007B2F9E">
      <w:pPr>
        <w:rPr>
          <w:rFonts w:ascii="Arial" w:hAnsi="Arial" w:cs="Arial"/>
          <w:sz w:val="20"/>
          <w:szCs w:val="20"/>
          <w:rtl/>
        </w:rPr>
      </w:pPr>
    </w:p>
    <w:sectPr w:rsidR="00F03E81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E81" w:rsidRDefault="00F03E81">
      <w:r>
        <w:separator/>
      </w:r>
    </w:p>
    <w:p w:rsidR="00F03E81" w:rsidRDefault="00F03E81"/>
  </w:endnote>
  <w:endnote w:type="continuationSeparator" w:id="1">
    <w:p w:rsidR="00F03E81" w:rsidRDefault="00F03E81">
      <w:r>
        <w:continuationSeparator/>
      </w:r>
    </w:p>
    <w:p w:rsidR="00F03E81" w:rsidRDefault="00F03E8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309"/>
      <w:gridCol w:w="3864"/>
      <w:gridCol w:w="3873"/>
    </w:tblGrid>
    <w:tr w:rsidR="00F03E81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F03E81" w:rsidRPr="00446139" w:rsidRDefault="00F03E81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F03E81" w:rsidRPr="00446139" w:rsidRDefault="00F03E81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91353A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F03E81" w:rsidRPr="00446139" w:rsidRDefault="00F03E81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F03E81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F03E81" w:rsidRPr="00446139" w:rsidRDefault="00F03E81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F03E81" w:rsidRDefault="00F03E81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F03E81" w:rsidRDefault="00F03E81">
    <w:pPr>
      <w:rPr>
        <w:rtl/>
      </w:rPr>
    </w:pPr>
  </w:p>
  <w:p w:rsidR="00F03E81" w:rsidRDefault="00F03E8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F03E81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F03E81" w:rsidRPr="00446139" w:rsidRDefault="00F03E81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F03E81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F03E81" w:rsidRPr="00446139" w:rsidRDefault="00F03E81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F03E81" w:rsidRPr="005063DE" w:rsidRDefault="00F03E81">
    <w:pPr>
      <w:pStyle w:val="Footer"/>
    </w:pPr>
  </w:p>
  <w:p w:rsidR="00F03E81" w:rsidRDefault="00F03E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E81" w:rsidRDefault="00F03E81">
      <w:r>
        <w:separator/>
      </w:r>
    </w:p>
    <w:p w:rsidR="00F03E81" w:rsidRDefault="00F03E81"/>
  </w:footnote>
  <w:footnote w:type="continuationSeparator" w:id="1">
    <w:p w:rsidR="00F03E81" w:rsidRDefault="00F03E81">
      <w:r>
        <w:continuationSeparator/>
      </w:r>
    </w:p>
    <w:p w:rsidR="00F03E81" w:rsidRDefault="00F03E8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059"/>
      <w:gridCol w:w="3968"/>
    </w:tblGrid>
    <w:tr w:rsidR="00F03E81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F03E81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F03E81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F03E81" w:rsidRPr="00446139" w:rsidRDefault="00F03E81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F03E81" w:rsidRDefault="00F03E8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81" w:rsidRDefault="00F03E81" w:rsidP="00367921">
    <w:pPr>
      <w:pStyle w:val="Header"/>
      <w:rPr>
        <w:rtl/>
      </w:rPr>
    </w:pPr>
  </w:p>
  <w:p w:rsidR="00F03E81" w:rsidRDefault="00F03E81" w:rsidP="00367921">
    <w:pPr>
      <w:pStyle w:val="Header"/>
      <w:rPr>
        <w:rtl/>
      </w:rPr>
    </w:pPr>
    <w:r w:rsidRPr="0091353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5541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28F8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2810"/>
    <w:rsid w:val="007743B3"/>
    <w:rsid w:val="00782304"/>
    <w:rsid w:val="00782771"/>
    <w:rsid w:val="00794669"/>
    <w:rsid w:val="007A241C"/>
    <w:rsid w:val="007A711A"/>
    <w:rsid w:val="007B09D4"/>
    <w:rsid w:val="007B09FF"/>
    <w:rsid w:val="007B2F9E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0C51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353A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0AB7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15D9"/>
    <w:rsid w:val="00A37014"/>
    <w:rsid w:val="00A427F9"/>
    <w:rsid w:val="00A44570"/>
    <w:rsid w:val="00A44E15"/>
    <w:rsid w:val="00A472CD"/>
    <w:rsid w:val="00A536B6"/>
    <w:rsid w:val="00A56931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3AE7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0E95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3E81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810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C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C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C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C9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C9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C9B"/>
    <w:rPr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3C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C9B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C9B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3C9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8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0</TotalTime>
  <Pages>1</Pages>
  <Words>231</Words>
  <Characters>1155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2</cp:revision>
  <cp:lastPrinted>2010-01-07T07:22:00Z</cp:lastPrinted>
  <dcterms:created xsi:type="dcterms:W3CDTF">2011-09-21T13:09:00Z</dcterms:created>
  <dcterms:modified xsi:type="dcterms:W3CDTF">2011-09-21T13:09:00Z</dcterms:modified>
</cp:coreProperties>
</file>